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838" w:type="pct"/>
        <w:tblInd w:w="-70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76"/>
        <w:gridCol w:w="5993"/>
      </w:tblGrid>
      <w:tr w:rsidR="00FC5694" w14:paraId="087BD85A" w14:textId="77777777" w:rsidTr="009D3E9E">
        <w:trPr>
          <w:cantSplit/>
          <w:trHeight w:val="1814"/>
        </w:trPr>
        <w:tc>
          <w:tcPr>
            <w:tcW w:w="577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521F7" w14:textId="77777777" w:rsidR="00FC5694" w:rsidRPr="004312B3" w:rsidRDefault="00FC5694">
            <w:pPr>
              <w:pStyle w:val="CompanyName"/>
              <w:rPr>
                <w:rFonts w:ascii="Times New Roman" w:hAnsi="Times New Roman"/>
                <w:sz w:val="24"/>
              </w:rPr>
            </w:pPr>
          </w:p>
          <w:p w14:paraId="4B710A38" w14:textId="77777777" w:rsidR="004312B3" w:rsidRPr="004312B3" w:rsidRDefault="004312B3">
            <w:pPr>
              <w:rPr>
                <w:rFonts w:ascii="Times New Roman" w:hAnsi="Times New Roman"/>
                <w:sz w:val="24"/>
                <w:shd w:val="clear" w:color="auto" w:fill="FFFFFF"/>
              </w:rPr>
            </w:pPr>
            <w:r w:rsidRPr="004312B3">
              <w:rPr>
                <w:rFonts w:ascii="Times New Roman" w:hAnsi="Times New Roman"/>
                <w:sz w:val="24"/>
                <w:shd w:val="clear" w:color="auto" w:fill="FFFFFF"/>
              </w:rPr>
              <w:t xml:space="preserve">Suite 72 Unit 3a, </w:t>
            </w:r>
          </w:p>
          <w:p w14:paraId="3F4A7AF0" w14:textId="77777777" w:rsidR="004312B3" w:rsidRPr="004312B3" w:rsidRDefault="004312B3">
            <w:pPr>
              <w:rPr>
                <w:rFonts w:ascii="Times New Roman" w:hAnsi="Times New Roman"/>
                <w:sz w:val="24"/>
                <w:shd w:val="clear" w:color="auto" w:fill="FFFFFF"/>
              </w:rPr>
            </w:pPr>
            <w:r w:rsidRPr="004312B3">
              <w:rPr>
                <w:rFonts w:ascii="Times New Roman" w:hAnsi="Times New Roman"/>
                <w:sz w:val="24"/>
                <w:shd w:val="clear" w:color="auto" w:fill="FFFFFF"/>
              </w:rPr>
              <w:t xml:space="preserve">34-35 Hatton Garden, Holborn, </w:t>
            </w:r>
          </w:p>
          <w:p w14:paraId="7EF4804D" w14:textId="275B0F3F" w:rsidR="00FC5694" w:rsidRPr="004312B3" w:rsidRDefault="004312B3" w:rsidP="004312B3">
            <w:pPr>
              <w:rPr>
                <w:rFonts w:ascii="Times New Roman" w:hAnsi="Times New Roman"/>
                <w:sz w:val="24"/>
              </w:rPr>
            </w:pPr>
            <w:r w:rsidRPr="004312B3">
              <w:rPr>
                <w:rFonts w:ascii="Times New Roman" w:hAnsi="Times New Roman"/>
                <w:sz w:val="24"/>
                <w:shd w:val="clear" w:color="auto" w:fill="FFFFFF"/>
              </w:rPr>
              <w:t>London</w:t>
            </w:r>
            <w:r w:rsidRPr="004312B3">
              <w:rPr>
                <w:rFonts w:ascii="Times New Roman" w:hAnsi="Times New Roman"/>
                <w:sz w:val="24"/>
              </w:rPr>
              <w:br/>
            </w:r>
            <w:r w:rsidRPr="004312B3">
              <w:rPr>
                <w:rFonts w:ascii="Times New Roman" w:hAnsi="Times New Roman"/>
                <w:sz w:val="24"/>
                <w:shd w:val="clear" w:color="auto" w:fill="FFFFFF"/>
              </w:rPr>
              <w:t>United Kingdom</w:t>
            </w:r>
            <w:r w:rsidRPr="004312B3">
              <w:rPr>
                <w:rFonts w:ascii="Times New Roman" w:hAnsi="Times New Roman"/>
                <w:sz w:val="24"/>
              </w:rPr>
              <w:br/>
            </w:r>
            <w:r w:rsidRPr="004312B3">
              <w:rPr>
                <w:rFonts w:ascii="Times New Roman" w:hAnsi="Times New Roman"/>
                <w:sz w:val="24"/>
                <w:shd w:val="clear" w:color="auto" w:fill="FFFFFF"/>
              </w:rPr>
              <w:t xml:space="preserve">EC1N </w:t>
            </w:r>
          </w:p>
          <w:p w14:paraId="04EB1040" w14:textId="11D162A3" w:rsidR="00FC5694" w:rsidRPr="004312B3" w:rsidRDefault="00A91824">
            <w:pPr>
              <w:rPr>
                <w:rFonts w:ascii="Times New Roman" w:hAnsi="Times New Roman"/>
                <w:b/>
                <w:bCs/>
                <w:sz w:val="24"/>
              </w:rPr>
            </w:pPr>
            <w:r w:rsidRPr="004312B3">
              <w:rPr>
                <w:rFonts w:ascii="Times New Roman" w:hAnsi="Times New Roman"/>
                <w:b/>
                <w:bCs/>
                <w:sz w:val="24"/>
              </w:rPr>
              <w:t xml:space="preserve">Phone: </w:t>
            </w:r>
            <w:r w:rsidR="004312B3">
              <w:rPr>
                <w:rFonts w:ascii="Times New Roman" w:hAnsi="Times New Roman"/>
                <w:b/>
                <w:bCs/>
                <w:sz w:val="24"/>
              </w:rPr>
              <w:t>02074594540</w:t>
            </w:r>
            <w:r w:rsidRPr="004312B3">
              <w:rPr>
                <w:rFonts w:ascii="Times New Roman" w:hAnsi="Times New Roman"/>
                <w:b/>
                <w:bCs/>
                <w:sz w:val="24"/>
              </w:rPr>
              <w:t xml:space="preserve">  </w:t>
            </w:r>
          </w:p>
          <w:p w14:paraId="48DB078B" w14:textId="453C8D75" w:rsidR="00FC5694" w:rsidRPr="004312B3" w:rsidRDefault="00A91824">
            <w:pPr>
              <w:rPr>
                <w:rFonts w:ascii="Times New Roman" w:hAnsi="Times New Roman"/>
                <w:b/>
                <w:bCs/>
                <w:sz w:val="24"/>
              </w:rPr>
            </w:pPr>
            <w:r w:rsidRPr="004312B3">
              <w:rPr>
                <w:rFonts w:ascii="Times New Roman" w:hAnsi="Times New Roman"/>
                <w:b/>
                <w:bCs/>
                <w:sz w:val="24"/>
              </w:rPr>
              <w:t xml:space="preserve">Email: </w:t>
            </w:r>
            <w:r w:rsidR="004312B3">
              <w:rPr>
                <w:rFonts w:ascii="Times New Roman" w:hAnsi="Times New Roman"/>
                <w:b/>
                <w:bCs/>
                <w:sz w:val="24"/>
              </w:rPr>
              <w:t>info@toplinecares.co.uk</w:t>
            </w:r>
          </w:p>
          <w:p w14:paraId="15BD445A" w14:textId="77777777" w:rsidR="00FC5694" w:rsidRPr="004312B3" w:rsidRDefault="00FC5694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9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3F6E8" w14:textId="7FD17F36" w:rsidR="00FC5694" w:rsidRDefault="004312B3" w:rsidP="009D3E9E">
            <w:pPr>
              <w:pStyle w:val="Title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TOPLINE CARE </w:t>
            </w:r>
            <w:r w:rsidR="00A91824">
              <w:rPr>
                <w:color w:val="000000"/>
                <w:sz w:val="24"/>
                <w:szCs w:val="24"/>
              </w:rPr>
              <w:t>TIME SHEET</w:t>
            </w:r>
          </w:p>
          <w:p w14:paraId="77F7F558" w14:textId="77777777" w:rsidR="009D3E9E" w:rsidRPr="009D3E9E" w:rsidRDefault="009D3E9E" w:rsidP="009D3E9E"/>
          <w:p w14:paraId="2DC59DA9" w14:textId="7C051F38" w:rsidR="009D3E9E" w:rsidRDefault="009D3E9E"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  <w:r w:rsidR="00A91824">
              <w:rPr>
                <w:b/>
                <w:bCs/>
                <w:sz w:val="24"/>
              </w:rPr>
              <w:t xml:space="preserve">NO </w:t>
            </w:r>
          </w:p>
          <w:p w14:paraId="62E29B2E" w14:textId="77777777" w:rsidR="009D3E9E" w:rsidRDefault="009D3E9E">
            <w:pPr>
              <w:rPr>
                <w:b/>
                <w:bCs/>
                <w:sz w:val="24"/>
              </w:rPr>
            </w:pPr>
          </w:p>
          <w:p w14:paraId="465E9816" w14:textId="565DA142" w:rsidR="00FC5694" w:rsidRDefault="00A91824">
            <w:r>
              <w:rPr>
                <w:b/>
                <w:bCs/>
                <w:szCs w:val="20"/>
              </w:rPr>
              <w:t xml:space="preserve"> WEEK END</w:t>
            </w:r>
            <w:r w:rsidR="009D3E9E">
              <w:rPr>
                <w:b/>
                <w:bCs/>
                <w:szCs w:val="20"/>
              </w:rPr>
              <w:t>ING: ………………………………………</w:t>
            </w:r>
          </w:p>
          <w:p w14:paraId="35FD6327" w14:textId="77777777" w:rsidR="00FC5694" w:rsidRDefault="00FC5694">
            <w:pPr>
              <w:rPr>
                <w:b/>
                <w:bCs/>
                <w:sz w:val="24"/>
              </w:rPr>
            </w:pPr>
          </w:p>
          <w:p w14:paraId="54D19CDE" w14:textId="61003C9D" w:rsidR="00FC5694" w:rsidRDefault="00A91824"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                                                      </w:t>
            </w:r>
          </w:p>
        </w:tc>
      </w:tr>
    </w:tbl>
    <w:p w14:paraId="1227B729" w14:textId="6437CA99" w:rsidR="00FC5694" w:rsidRDefault="00A91824" w:rsidP="004312B3">
      <w:pPr>
        <w:jc w:val="center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>Timesheets must be submitted by Monday 12 noon Latest.</w:t>
      </w:r>
    </w:p>
    <w:p w14:paraId="7093768C" w14:textId="77777777" w:rsidR="004312B3" w:rsidRDefault="004312B3" w:rsidP="004312B3">
      <w:pPr>
        <w:jc w:val="center"/>
        <w:rPr>
          <w:rFonts w:cs="Arial"/>
          <w:b/>
          <w:bCs/>
          <w:color w:val="000000"/>
        </w:rPr>
      </w:pPr>
    </w:p>
    <w:tbl>
      <w:tblPr>
        <w:tblW w:w="5843" w:type="pct"/>
        <w:tblInd w:w="-71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14"/>
        <w:gridCol w:w="3043"/>
        <w:gridCol w:w="1335"/>
        <w:gridCol w:w="4676"/>
      </w:tblGrid>
      <w:tr w:rsidR="00FC5694" w14:paraId="555F3B1A" w14:textId="77777777" w:rsidTr="009D3E9E">
        <w:trPr>
          <w:cantSplit/>
          <w:trHeight w:val="432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8AA57CB" w14:textId="77777777" w:rsidR="00FC5694" w:rsidRDefault="00A91824">
            <w:pPr>
              <w:rPr>
                <w:rFonts w:cs="Arial"/>
              </w:rPr>
            </w:pPr>
            <w:r>
              <w:rPr>
                <w:rFonts w:cs="Arial"/>
              </w:rPr>
              <w:t>Employee Name: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9F6CD8D" w14:textId="77777777" w:rsidR="00FC5694" w:rsidRDefault="00FC5694">
            <w:pPr>
              <w:rPr>
                <w:rFonts w:cs="Arial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C388D03" w14:textId="77777777" w:rsidR="00FC5694" w:rsidRDefault="00A91824">
            <w:pPr>
              <w:rPr>
                <w:rFonts w:cs="Arial"/>
              </w:rPr>
            </w:pPr>
            <w:r>
              <w:rPr>
                <w:rFonts w:cs="Arial"/>
              </w:rPr>
              <w:t>Job Title: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086906B" w14:textId="77777777" w:rsidR="00FC5694" w:rsidRDefault="00FC5694">
            <w:pPr>
              <w:rPr>
                <w:rFonts w:cs="Arial"/>
              </w:rPr>
            </w:pPr>
          </w:p>
        </w:tc>
      </w:tr>
      <w:tr w:rsidR="00FC5694" w14:paraId="2A2CD505" w14:textId="77777777" w:rsidTr="009D3E9E">
        <w:trPr>
          <w:cantSplit/>
          <w:trHeight w:val="432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16B334E" w14:textId="77777777" w:rsidR="00FC5694" w:rsidRDefault="00A91824">
            <w:pPr>
              <w:rPr>
                <w:rFonts w:cs="Arial"/>
              </w:rPr>
            </w:pPr>
            <w:r>
              <w:rPr>
                <w:rFonts w:cs="Arial"/>
              </w:rPr>
              <w:t>Client Name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89C0F87" w14:textId="77777777" w:rsidR="00FC5694" w:rsidRDefault="00FC5694">
            <w:pPr>
              <w:rPr>
                <w:rFonts w:cs="Arial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0C7FDE" w14:textId="77777777" w:rsidR="00FC5694" w:rsidRDefault="00A91824">
            <w:pPr>
              <w:rPr>
                <w:rFonts w:cs="Arial"/>
              </w:rPr>
            </w:pPr>
            <w:r>
              <w:rPr>
                <w:rFonts w:cs="Arial"/>
              </w:rPr>
              <w:t>Address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892289C" w14:textId="77777777" w:rsidR="00FC5694" w:rsidRDefault="00FC5694">
            <w:pPr>
              <w:rPr>
                <w:rFonts w:cs="Arial"/>
              </w:rPr>
            </w:pPr>
          </w:p>
        </w:tc>
      </w:tr>
    </w:tbl>
    <w:p w14:paraId="14F4ED52" w14:textId="77777777" w:rsidR="00FC5694" w:rsidRDefault="00FC5694">
      <w:pPr>
        <w:rPr>
          <w:rFonts w:cs="Arial"/>
        </w:rPr>
      </w:pPr>
    </w:p>
    <w:tbl>
      <w:tblPr>
        <w:tblW w:w="5842" w:type="pct"/>
        <w:tblInd w:w="-71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0"/>
        <w:gridCol w:w="1133"/>
        <w:gridCol w:w="1276"/>
        <w:gridCol w:w="1134"/>
        <w:gridCol w:w="1134"/>
        <w:gridCol w:w="1134"/>
        <w:gridCol w:w="993"/>
        <w:gridCol w:w="851"/>
        <w:gridCol w:w="3401"/>
      </w:tblGrid>
      <w:tr w:rsidR="0073616B" w14:paraId="1AF44C16" w14:textId="1DB758FA" w:rsidTr="00B02E8E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34127BA" w14:textId="6BEC79E0" w:rsidR="0073616B" w:rsidRDefault="0073616B" w:rsidP="009D3E9E">
            <w:pPr>
              <w:pStyle w:val="Heading1"/>
              <w:jc w:val="left"/>
            </w:pPr>
            <w:r>
              <w:t>Day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4EE1C6" w14:textId="407442BB" w:rsidR="0073616B" w:rsidRDefault="0073616B">
            <w:pPr>
              <w:pStyle w:val="Heading1"/>
              <w:jc w:val="left"/>
            </w:pPr>
            <w:r>
              <w:t>Date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59DC23E" w14:textId="058B6FDB" w:rsidR="0073616B" w:rsidRDefault="0073616B">
            <w:pPr>
              <w:pStyle w:val="Heading1"/>
              <w:jc w:val="left"/>
            </w:pPr>
            <w:r>
              <w:t>Start Time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0319CCA" w14:textId="77777777" w:rsidR="0073616B" w:rsidRDefault="0073616B">
            <w:pPr>
              <w:pStyle w:val="Heading1"/>
            </w:pPr>
            <w:r>
              <w:t>End Time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A58CA2D" w14:textId="77777777" w:rsidR="0073616B" w:rsidRDefault="0073616B">
            <w:pPr>
              <w:pStyle w:val="Heading1"/>
            </w:pPr>
            <w:r>
              <w:t>Total Day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B50DD30" w14:textId="77777777" w:rsidR="0073616B" w:rsidRDefault="0073616B">
            <w:pPr>
              <w:pStyle w:val="Heading1"/>
            </w:pPr>
            <w:r>
              <w:t>Total Night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67C58E0" w14:textId="77777777" w:rsidR="0073616B" w:rsidRDefault="0073616B">
            <w:pPr>
              <w:pStyle w:val="Heading1"/>
            </w:pPr>
            <w:r>
              <w:t>Break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785D6B7" w14:textId="59FBBD55" w:rsidR="0073616B" w:rsidRDefault="0073616B" w:rsidP="009D3E9E">
            <w:pPr>
              <w:pStyle w:val="Heading1"/>
              <w:jc w:val="left"/>
            </w:pPr>
            <w:r>
              <w:t xml:space="preserve"> Sleep in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DDD3242" w14:textId="3E036389" w:rsidR="0073616B" w:rsidRDefault="0073616B" w:rsidP="009D3E9E">
            <w:pPr>
              <w:pStyle w:val="Heading1"/>
              <w:jc w:val="left"/>
            </w:pPr>
            <w:r>
              <w:t xml:space="preserve">      Remarks</w:t>
            </w:r>
          </w:p>
        </w:tc>
      </w:tr>
      <w:tr w:rsidR="0073616B" w14:paraId="22AE9724" w14:textId="49DDD3BC" w:rsidTr="00B02E8E">
        <w:trPr>
          <w:cantSplit/>
          <w:trHeight w:val="216"/>
        </w:trPr>
        <w:tc>
          <w:tcPr>
            <w:tcW w:w="7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917AEA7" w14:textId="77777777" w:rsidR="0073616B" w:rsidRDefault="0073616B">
            <w:r>
              <w:t>Mon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B396BA" w14:textId="77777777" w:rsidR="0073616B" w:rsidRDefault="0073616B"/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C93FB29" w14:textId="5A385221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4171A1B" w14:textId="77777777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55138DB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7FEE221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78ADE81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0A53855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E10B141" w14:textId="77777777" w:rsidR="0073616B" w:rsidRDefault="0073616B">
            <w:pPr>
              <w:pStyle w:val="Amount"/>
            </w:pPr>
          </w:p>
        </w:tc>
      </w:tr>
      <w:tr w:rsidR="0073616B" w14:paraId="6E738E2B" w14:textId="416D0246" w:rsidTr="00B02E8E">
        <w:trPr>
          <w:cantSplit/>
          <w:trHeight w:val="216"/>
        </w:trPr>
        <w:tc>
          <w:tcPr>
            <w:tcW w:w="7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EE8F7FA" w14:textId="77777777" w:rsidR="0073616B" w:rsidRDefault="0073616B">
            <w:r>
              <w:t>Tue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EBAB03" w14:textId="77777777" w:rsidR="0073616B" w:rsidRDefault="0073616B"/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A7DF8A0" w14:textId="2DAA3623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DB804E9" w14:textId="77777777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7A16957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652EA7A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34AE41D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7DA76120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DFD1458" w14:textId="77777777" w:rsidR="0073616B" w:rsidRDefault="0073616B">
            <w:pPr>
              <w:pStyle w:val="Amount"/>
            </w:pPr>
          </w:p>
        </w:tc>
      </w:tr>
      <w:tr w:rsidR="0073616B" w14:paraId="7F5C318B" w14:textId="41023070" w:rsidTr="00B02E8E">
        <w:trPr>
          <w:cantSplit/>
          <w:trHeight w:val="216"/>
        </w:trPr>
        <w:tc>
          <w:tcPr>
            <w:tcW w:w="7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221F3F7" w14:textId="77777777" w:rsidR="0073616B" w:rsidRDefault="0073616B">
            <w:r>
              <w:t>Wed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40535" w14:textId="77777777" w:rsidR="0073616B" w:rsidRDefault="0073616B"/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B993DBF" w14:textId="6D0C8B2C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0E29B42" w14:textId="77777777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06B08C6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53C4695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471D8BC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2E7462B3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C090292" w14:textId="77777777" w:rsidR="0073616B" w:rsidRDefault="0073616B">
            <w:pPr>
              <w:pStyle w:val="Amount"/>
            </w:pPr>
          </w:p>
        </w:tc>
      </w:tr>
      <w:tr w:rsidR="0073616B" w14:paraId="27FEE9D4" w14:textId="50B45243" w:rsidTr="00B02E8E">
        <w:trPr>
          <w:cantSplit/>
          <w:trHeight w:val="216"/>
        </w:trPr>
        <w:tc>
          <w:tcPr>
            <w:tcW w:w="7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EE59052" w14:textId="77777777" w:rsidR="0073616B" w:rsidRDefault="0073616B">
            <w:r>
              <w:t>Thur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8CBAD" w14:textId="77777777" w:rsidR="0073616B" w:rsidRDefault="0073616B"/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7DE3FC8" w14:textId="6D887D38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44192A7" w14:textId="77777777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2A3F6F2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745796F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73861CD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BEF5174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0C4A929" w14:textId="77777777" w:rsidR="0073616B" w:rsidRDefault="0073616B">
            <w:pPr>
              <w:pStyle w:val="Amount"/>
            </w:pPr>
          </w:p>
        </w:tc>
      </w:tr>
      <w:tr w:rsidR="0073616B" w14:paraId="6128FB0D" w14:textId="039A550D" w:rsidTr="00B02E8E">
        <w:trPr>
          <w:cantSplit/>
          <w:trHeight w:val="216"/>
        </w:trPr>
        <w:tc>
          <w:tcPr>
            <w:tcW w:w="71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95D2894" w14:textId="77777777" w:rsidR="0073616B" w:rsidRDefault="0073616B">
            <w:r>
              <w:t>Fri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CC7B446" w14:textId="77777777" w:rsidR="0073616B" w:rsidRDefault="0073616B"/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5EAA94F" w14:textId="25EA68EB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66DF2C6" w14:textId="77777777" w:rsidR="0073616B" w:rsidRDefault="0073616B"/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3075CD1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C806AF6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D980F26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4163B72C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52BD8E51" w14:textId="77777777" w:rsidR="0073616B" w:rsidRDefault="0073616B">
            <w:pPr>
              <w:pStyle w:val="Amount"/>
            </w:pPr>
          </w:p>
        </w:tc>
      </w:tr>
      <w:tr w:rsidR="0073616B" w14:paraId="25A882EB" w14:textId="4D0994EA" w:rsidTr="00B02E8E">
        <w:trPr>
          <w:cantSplit/>
          <w:trHeight w:val="21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C341B7A" w14:textId="77777777" w:rsidR="0073616B" w:rsidRDefault="0073616B">
            <w:r>
              <w:t>Sat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B0A2D" w14:textId="77777777" w:rsidR="0073616B" w:rsidRDefault="0073616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60F1DE3" w14:textId="045B9E0D" w:rsidR="0073616B" w:rsidRDefault="0073616B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CFA965C" w14:textId="77777777" w:rsidR="0073616B" w:rsidRDefault="0073616B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4671BDD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2A4E253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EF56B0D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2622E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2A689" w14:textId="77777777" w:rsidR="0073616B" w:rsidRDefault="0073616B">
            <w:pPr>
              <w:pStyle w:val="Amount"/>
            </w:pPr>
          </w:p>
        </w:tc>
      </w:tr>
      <w:tr w:rsidR="0073616B" w14:paraId="179297BD" w14:textId="11DB7ADD" w:rsidTr="00B02E8E">
        <w:trPr>
          <w:cantSplit/>
          <w:trHeight w:val="36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CB32F30" w14:textId="77777777" w:rsidR="0073616B" w:rsidRDefault="0073616B">
            <w:r>
              <w:t>Sun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29CDF" w14:textId="77777777" w:rsidR="0073616B" w:rsidRDefault="0073616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12618A9" w14:textId="0D5235B2" w:rsidR="0073616B" w:rsidRDefault="0073616B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D8CC529" w14:textId="77777777" w:rsidR="0073616B" w:rsidRDefault="0073616B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C74B7D3" w14:textId="77777777" w:rsidR="0073616B" w:rsidRDefault="0073616B">
            <w:pPr>
              <w:pStyle w:val="Amount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4BCCBEE" w14:textId="77777777" w:rsidR="0073616B" w:rsidRDefault="0073616B">
            <w:pPr>
              <w:pStyle w:val="Amount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BB5A88" w14:textId="77777777" w:rsidR="0073616B" w:rsidRDefault="0073616B">
            <w:pPr>
              <w:pStyle w:val="Amount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CC173" w14:textId="77777777" w:rsidR="0073616B" w:rsidRDefault="0073616B">
            <w:pPr>
              <w:pStyle w:val="Amount"/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52064" w14:textId="77777777" w:rsidR="0073616B" w:rsidRDefault="0073616B">
            <w:pPr>
              <w:pStyle w:val="Amount"/>
            </w:pPr>
          </w:p>
        </w:tc>
      </w:tr>
      <w:tr w:rsidR="00EC30E5" w14:paraId="5F15B870" w14:textId="5BB86754" w:rsidTr="00EC30E5">
        <w:trPr>
          <w:cantSplit/>
          <w:trHeight w:val="362"/>
        </w:trPr>
        <w:tc>
          <w:tcPr>
            <w:tcW w:w="42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93F616A" w14:textId="341A0598" w:rsidR="00EC30E5" w:rsidRPr="00EC30E5" w:rsidRDefault="00EC30E5">
            <w:pPr>
              <w:pStyle w:val="Heading2"/>
              <w:jc w:val="left"/>
              <w:rPr>
                <w:sz w:val="18"/>
                <w:szCs w:val="18"/>
              </w:rPr>
            </w:pPr>
            <w:r>
              <w:t xml:space="preserve">                                 </w:t>
            </w:r>
            <w:r w:rsidRPr="00EC30E5">
              <w:rPr>
                <w:sz w:val="18"/>
                <w:szCs w:val="18"/>
              </w:rPr>
              <w:t>TOTAL HOURS WORKED</w:t>
            </w:r>
          </w:p>
        </w:tc>
        <w:tc>
          <w:tcPr>
            <w:tcW w:w="75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0FAE6" w14:textId="77777777" w:rsidR="00EC30E5" w:rsidRDefault="00EC30E5">
            <w:pPr>
              <w:pStyle w:val="Amount"/>
            </w:pPr>
          </w:p>
        </w:tc>
      </w:tr>
    </w:tbl>
    <w:p w14:paraId="5F51846A" w14:textId="77777777" w:rsidR="00FC5694" w:rsidRDefault="00FC5694">
      <w:pPr>
        <w:rPr>
          <w:rFonts w:cs="Arial"/>
        </w:rPr>
      </w:pPr>
    </w:p>
    <w:p w14:paraId="5551CDA5" w14:textId="77777777" w:rsidR="00FC5694" w:rsidRDefault="00A91824">
      <w:pPr>
        <w:rPr>
          <w:rFonts w:cs="Arial"/>
        </w:rPr>
      </w:pPr>
      <w:r>
        <w:rPr>
          <w:rFonts w:cs="Arial"/>
        </w:rPr>
        <w:t>I/we confirm that I have checked the times and agree that these hours were worked by the above employee and we confirm that these will be used for calculation of the invoice.</w:t>
      </w:r>
    </w:p>
    <w:p w14:paraId="3E4B0570" w14:textId="77777777" w:rsidR="00FC5694" w:rsidRDefault="00FC5694">
      <w:pPr>
        <w:rPr>
          <w:rFonts w:cs="Arial"/>
        </w:rPr>
      </w:pPr>
    </w:p>
    <w:tbl>
      <w:tblPr>
        <w:tblW w:w="5696" w:type="pct"/>
        <w:tblInd w:w="-85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02"/>
        <w:gridCol w:w="2244"/>
        <w:gridCol w:w="2947"/>
        <w:gridCol w:w="3290"/>
      </w:tblGrid>
      <w:tr w:rsidR="009D3E9E" w14:paraId="67040D54" w14:textId="77777777" w:rsidTr="009D3E9E">
        <w:trPr>
          <w:cantSplit/>
          <w:trHeight w:val="576"/>
        </w:trPr>
        <w:tc>
          <w:tcPr>
            <w:tcW w:w="30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F1C7300" w14:textId="2C39FCB2" w:rsidR="00FC5694" w:rsidRDefault="009D3E9E">
            <w:pPr>
              <w:rPr>
                <w:rFonts w:cs="Arial"/>
              </w:rPr>
            </w:pPr>
            <w:r>
              <w:rPr>
                <w:rFonts w:cs="Arial"/>
              </w:rPr>
              <w:t>Authorised Name</w:t>
            </w:r>
            <w:r w:rsidR="00A91824">
              <w:rPr>
                <w:rFonts w:cs="Arial"/>
              </w:rPr>
              <w:t>:</w:t>
            </w:r>
          </w:p>
        </w:tc>
        <w:tc>
          <w:tcPr>
            <w:tcW w:w="224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74B49E" w14:textId="77777777" w:rsidR="00FC5694" w:rsidRDefault="00FC5694">
            <w:pPr>
              <w:rPr>
                <w:rFonts w:cs="Arial"/>
              </w:rPr>
            </w:pPr>
          </w:p>
        </w:tc>
        <w:tc>
          <w:tcPr>
            <w:tcW w:w="29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54207A2" w14:textId="69BA8195" w:rsidR="00FC5694" w:rsidRDefault="009D3E9E">
            <w:pPr>
              <w:rPr>
                <w:rFonts w:cs="Arial"/>
              </w:rPr>
            </w:pPr>
            <w:r>
              <w:rPr>
                <w:rFonts w:cs="Arial"/>
              </w:rPr>
              <w:t>Position:</w:t>
            </w:r>
          </w:p>
        </w:tc>
        <w:tc>
          <w:tcPr>
            <w:tcW w:w="329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2BC3D1" w14:textId="6A4C06D0" w:rsidR="00FC5694" w:rsidRDefault="009D3E9E">
            <w:pPr>
              <w:rPr>
                <w:rFonts w:cs="Arial"/>
              </w:rPr>
            </w:pPr>
            <w:r>
              <w:rPr>
                <w:rFonts w:cs="Arial"/>
              </w:rPr>
              <w:t xml:space="preserve">        Signature:</w:t>
            </w:r>
          </w:p>
        </w:tc>
      </w:tr>
      <w:tr w:rsidR="009D3E9E" w14:paraId="5020942F" w14:textId="77777777" w:rsidTr="009D3E9E">
        <w:trPr>
          <w:cantSplit/>
          <w:trHeight w:val="576"/>
        </w:trPr>
        <w:tc>
          <w:tcPr>
            <w:tcW w:w="30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B98BA7E" w14:textId="140D0FDC" w:rsidR="009D3E9E" w:rsidRDefault="009D3E9E">
            <w:pPr>
              <w:rPr>
                <w:rFonts w:cs="Arial"/>
              </w:rPr>
            </w:pPr>
            <w:r>
              <w:rPr>
                <w:rFonts w:cs="Arial"/>
              </w:rPr>
              <w:t>Comments:</w:t>
            </w:r>
          </w:p>
        </w:tc>
        <w:tc>
          <w:tcPr>
            <w:tcW w:w="224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D374080" w14:textId="77777777" w:rsidR="009D3E9E" w:rsidRDefault="009D3E9E">
            <w:pPr>
              <w:rPr>
                <w:rFonts w:cs="Arial"/>
              </w:rPr>
            </w:pPr>
          </w:p>
        </w:tc>
        <w:tc>
          <w:tcPr>
            <w:tcW w:w="29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BB24858" w14:textId="77777777" w:rsidR="009D3E9E" w:rsidRDefault="009D3E9E">
            <w:pPr>
              <w:rPr>
                <w:rFonts w:cs="Arial"/>
              </w:rPr>
            </w:pPr>
          </w:p>
        </w:tc>
        <w:tc>
          <w:tcPr>
            <w:tcW w:w="329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18E0347" w14:textId="77777777" w:rsidR="009D3E9E" w:rsidRDefault="009D3E9E">
            <w:pPr>
              <w:rPr>
                <w:rFonts w:cs="Arial"/>
              </w:rPr>
            </w:pPr>
          </w:p>
        </w:tc>
      </w:tr>
    </w:tbl>
    <w:p w14:paraId="18CE0BBF" w14:textId="76DA9C51" w:rsidR="00FC5694" w:rsidRDefault="00FC5694">
      <w:pPr>
        <w:rPr>
          <w:rFonts w:cs="Arial"/>
        </w:rPr>
      </w:pPr>
    </w:p>
    <w:sectPr w:rsidR="00FC5694">
      <w:headerReference w:type="default" r:id="rId6"/>
      <w:pgSz w:w="12240" w:h="15840"/>
      <w:pgMar w:top="1440" w:right="1080" w:bottom="72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EBBC1E" w14:textId="77777777" w:rsidR="009E7511" w:rsidRDefault="009E7511">
      <w:r>
        <w:separator/>
      </w:r>
    </w:p>
  </w:endnote>
  <w:endnote w:type="continuationSeparator" w:id="0">
    <w:p w14:paraId="7023BB6F" w14:textId="77777777" w:rsidR="009E7511" w:rsidRDefault="009E7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FD91D" w14:textId="77777777" w:rsidR="009E7511" w:rsidRDefault="009E7511">
      <w:r>
        <w:rPr>
          <w:color w:val="000000"/>
        </w:rPr>
        <w:separator/>
      </w:r>
    </w:p>
  </w:footnote>
  <w:footnote w:type="continuationSeparator" w:id="0">
    <w:p w14:paraId="3CBFDFCF" w14:textId="77777777" w:rsidR="009E7511" w:rsidRDefault="009E75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BF32D" w14:textId="09051ED4" w:rsidR="008C1551" w:rsidRDefault="004312B3" w:rsidP="00B02E8E">
    <w:pPr>
      <w:pStyle w:val="Header"/>
    </w:pPr>
  </w:p>
  <w:p w14:paraId="5CFCFBBC" w14:textId="77777777" w:rsidR="008C1551" w:rsidRDefault="004312B3">
    <w:pPr>
      <w:pStyle w:val="Header"/>
      <w:ind w:firstLine="7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694"/>
    <w:rsid w:val="001A60B7"/>
    <w:rsid w:val="004312B3"/>
    <w:rsid w:val="005D6965"/>
    <w:rsid w:val="0073616B"/>
    <w:rsid w:val="009960CC"/>
    <w:rsid w:val="009D3E9E"/>
    <w:rsid w:val="009E7511"/>
    <w:rsid w:val="00A72680"/>
    <w:rsid w:val="00A91824"/>
    <w:rsid w:val="00B02E8E"/>
    <w:rsid w:val="00BD2957"/>
    <w:rsid w:val="00EC30E5"/>
    <w:rsid w:val="00FC5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66F30"/>
  <w15:docId w15:val="{7E789860-62DA-4017-85F5-E6980C31A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Arial" w:hAnsi="Arial"/>
      <w:szCs w:val="24"/>
    </w:rPr>
  </w:style>
  <w:style w:type="paragraph" w:styleId="Heading1">
    <w:name w:val="heading 1"/>
    <w:basedOn w:val="Normal"/>
    <w:next w:val="Normal"/>
    <w:uiPriority w:val="9"/>
    <w:qFormat/>
    <w:pPr>
      <w:jc w:val="center"/>
      <w:outlineLvl w:val="0"/>
    </w:pPr>
    <w:rPr>
      <w:rFonts w:cs="Arial"/>
      <w:b/>
      <w:bCs/>
    </w:rPr>
  </w:style>
  <w:style w:type="paragraph" w:styleId="Heading2">
    <w:name w:val="heading 2"/>
    <w:basedOn w:val="Normal"/>
    <w:next w:val="Normal"/>
    <w:uiPriority w:val="9"/>
    <w:unhideWhenUsed/>
    <w:qFormat/>
    <w:pPr>
      <w:jc w:val="right"/>
      <w:outlineLvl w:val="1"/>
    </w:pPr>
    <w:rPr>
      <w:rFonts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Arial" w:hAnsi="Arial" w:cs="Arial"/>
      <w:b/>
      <w:bCs/>
      <w:szCs w:val="24"/>
    </w:rPr>
  </w:style>
  <w:style w:type="paragraph" w:styleId="Title">
    <w:name w:val="Title"/>
    <w:basedOn w:val="Normal"/>
    <w:next w:val="Normal"/>
    <w:uiPriority w:val="10"/>
    <w:qFormat/>
    <w:pPr>
      <w:jc w:val="right"/>
    </w:pPr>
    <w:rPr>
      <w:b/>
      <w:color w:val="7F7F7F"/>
      <w:spacing w:val="5"/>
      <w:kern w:val="3"/>
      <w:sz w:val="52"/>
      <w:szCs w:val="52"/>
    </w:rPr>
  </w:style>
  <w:style w:type="character" w:customStyle="1" w:styleId="TitleChar">
    <w:name w:val="Title Char"/>
    <w:basedOn w:val="DefaultParagraphFont"/>
    <w:rPr>
      <w:rFonts w:ascii="Arial" w:eastAsia="Times New Roman" w:hAnsi="Arial" w:cs="Times New Roman"/>
      <w:b/>
      <w:color w:val="7F7F7F"/>
      <w:spacing w:val="5"/>
      <w:kern w:val="3"/>
      <w:sz w:val="52"/>
      <w:szCs w:val="52"/>
    </w:rPr>
  </w:style>
  <w:style w:type="character" w:styleId="PlaceholderText">
    <w:name w:val="Placeholder Text"/>
    <w:basedOn w:val="DefaultParagraphFont"/>
    <w:rPr>
      <w:color w:val="808080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paragraph" w:customStyle="1" w:styleId="CompanyName">
    <w:name w:val="Company Name"/>
    <w:basedOn w:val="Normal"/>
    <w:rPr>
      <w:b/>
      <w:sz w:val="28"/>
    </w:rPr>
  </w:style>
  <w:style w:type="paragraph" w:customStyle="1" w:styleId="Amount">
    <w:name w:val="Amount"/>
    <w:basedOn w:val="Normal"/>
    <w:pPr>
      <w:jc w:val="right"/>
    </w:pPr>
  </w:style>
  <w:style w:type="character" w:customStyle="1" w:styleId="Heading2Char">
    <w:name w:val="Heading 2 Char"/>
    <w:basedOn w:val="DefaultParagraphFont"/>
    <w:rPr>
      <w:rFonts w:ascii="Arial" w:hAnsi="Arial" w:cs="Arial"/>
      <w:b/>
      <w:bCs/>
      <w:szCs w:val="24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UnresolvedMention">
    <w:name w:val="Unresolved Mention"/>
    <w:basedOn w:val="DefaultParagraphFont"/>
    <w:rPr>
      <w:color w:val="605E5C"/>
      <w:shd w:val="clear" w:color="auto" w:fill="E1DFDD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rPr>
      <w:rFonts w:ascii="Arial" w:hAnsi="Arial"/>
      <w:szCs w:val="24"/>
    </w:rPr>
  </w:style>
  <w:style w:type="paragraph" w:styleId="Footer">
    <w:name w:val="footer"/>
    <w:basedOn w:val="Normal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lku\Documents\Time%20she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Time sheet</Template>
  <TotalTime>4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Time sheet</vt:lpstr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Time sheet</dc:title>
  <dc:creator>emily green</dc:creator>
  <cp:lastModifiedBy>caroline kuria</cp:lastModifiedBy>
  <cp:revision>2</cp:revision>
  <dcterms:created xsi:type="dcterms:W3CDTF">2021-09-15T16:22:00Z</dcterms:created>
  <dcterms:modified xsi:type="dcterms:W3CDTF">2021-09-15T16:22:00Z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TC062563481033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